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JZX-2026-062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2026年嘉定区中心医院急诊科医疗设备采购</w:t>
      </w:r>
      <w:bookmarkEnd w:id="0"/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首次公告日期：2026年6月22日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更正内容：本项目包件1：血气、血氧、电解质和代谢物分析仪、包件3：可视喉镜，因供应商响应家数不足法定数量，故报名截止时间延期至2026年6月29日下午16：00；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83C240D"/>
    <w:rsid w:val="1AA24D9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</Words>
  <Characters>233</Characters>
  <Lines>0</Lines>
  <Paragraphs>0</Paragraphs>
  <TotalTime>1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2026-06-24T09:03:23Z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64ECD8F6900545BD8ED8D2B208A6C49D_13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