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JZX-2026-060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2026年嘉定区中心医院全科等科室医疗设备采购</w:t>
      </w:r>
      <w:bookmarkEnd w:id="0"/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首次公告日期：2026年6月22日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更正内容：本项目包件2：全自动高温蒸汽灭菌器、包件4：空气波压力治疗仪、包6：红外光灸疗仪器，因供应商响应家数不足法定数量，故报名截止时间延期至2026年6月29日下午16：00；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83C240D"/>
    <w:rsid w:val="1AA24D9F"/>
    <w:rsid w:val="1BA90A6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</Words>
  <Characters>233</Characters>
  <Lines>0</Lines>
  <Paragraphs>0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2026-06-24T09:04:20Z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27CFF80D3E8B4F94BECE578B714F37F3_13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