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延期公告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JZX-2026-076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bookmarkStart w:id="0" w:name="_GoBack"/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二氧化碳激光设备皮囊维修</w:t>
      </w:r>
      <w:bookmarkEnd w:id="0"/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项目</w:t>
      </w:r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首次公告日期：2026年7月24日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更正内容：本项目报名截至时间延期至2026年7月31日下午16：00；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文件递交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截止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时间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不变，特此公告。</w:t>
      </w:r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62D1DBD"/>
    <w:rsid w:val="07011CC2"/>
    <w:rsid w:val="07644792"/>
    <w:rsid w:val="09284798"/>
    <w:rsid w:val="0F2B6FD9"/>
    <w:rsid w:val="11170D69"/>
    <w:rsid w:val="16982882"/>
    <w:rsid w:val="183C240D"/>
    <w:rsid w:val="1AA24D9F"/>
    <w:rsid w:val="28DA2E89"/>
    <w:rsid w:val="2A4254F9"/>
    <w:rsid w:val="2CC279D5"/>
    <w:rsid w:val="2D1F32F4"/>
    <w:rsid w:val="323B4D81"/>
    <w:rsid w:val="34B70380"/>
    <w:rsid w:val="3AE174A3"/>
    <w:rsid w:val="3DA702A9"/>
    <w:rsid w:val="43446334"/>
    <w:rsid w:val="44A84E71"/>
    <w:rsid w:val="477DCE1E"/>
    <w:rsid w:val="4797333A"/>
    <w:rsid w:val="4FBD57D5"/>
    <w:rsid w:val="50C8355D"/>
    <w:rsid w:val="573E1E21"/>
    <w:rsid w:val="5AE51C11"/>
    <w:rsid w:val="5B487E91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535020"/>
    <w:rsid w:val="6E5F49A6"/>
    <w:rsid w:val="6FFF37D2"/>
    <w:rsid w:val="70141B1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</Words>
  <Characters>178</Characters>
  <Lines>0</Lines>
  <Paragraphs>0</Paragraphs>
  <TotalTime>0</TotalTime>
  <ScaleCrop>false</ScaleCrop>
  <LinksUpToDate>false</LinksUpToDate>
  <CharactersWithSpaces>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2026-07-30T00:58:12Z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35C73D2372474014BBC93C9D599B42B7_13</vt:lpwstr>
  </property>
  <property fmtid="{D5CDD505-2E9C-101B-9397-08002B2CF9AE}" pid="6" name="KSOTemplateDocerSaveRecord">
    <vt:lpwstr>eyJoZGlkIjoiYWRjOTk0NTRiZjM0OTM4OTdkMTk1MDUzMGE1ODA1YTYiLCJ1c2VySWQiOiIzNjM0MjI1MzkifQ==</vt:lpwstr>
  </property>
</Properties>
</file>